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0" w:firstLineChars="100"/>
        <w:jc w:val="left"/>
        <w:rPr>
          <w:rFonts w:hint="eastAsia" w:ascii="仿宋" w:hAnsi="仿宋" w:eastAsia="仿宋" w:cs="仿宋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t>三嘉乡抢抓时间节点加快青贮饲草工作进度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今年，三嘉乡立足资源禀赋，依托肉牛产业，因地制宜延长产业链条，积极推广种植以全株玉米为主的优质饲草产业，形成了以草促养的良性发展格局，为了推动饲草产业向助农增收的主导产业转变，抢抓青贮饲草的黄金时期，把青贮饲草工作作为当前一项重点工作，突出抓促，积极动员，集中力量，确保按期完成青贮任务。</w:t>
      </w:r>
    </w:p>
    <w:p>
      <w:pPr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一是及时部署，迅速行动。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县上青贮饲草工作会议召开之后，第一时间召开会议安排部署，传达学习会议精神，成立了青贮饲草工作领导小组，推行联村干部包抓养殖户、家庭农场及龙头企业，靠实工作责任，按天分解任务，做到定人定时定任务，保证了青贮饲草工作高效有序推进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614670" cy="3327400"/>
            <wp:effectExtent l="0" t="0" r="5080" b="6350"/>
            <wp:docPr id="1" name="图片 1" descr="636ED84C2F3EFB37D5C08435CC5CF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6ED84C2F3EFB37D5C08435CC5CF4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ind w:firstLine="643" w:firstLineChars="200"/>
        <w:jc w:val="left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二是加强宣传，转变观念。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牢固树立“好草才能出好肉、好肉才能卖好价”的理念，大力宣传青贮饲草喂牛的良好成效、补贴政策及出售全株玉米的经济账，引导群众改变过去“种玉米—掰棒子—烧秸秆”的传统模式，不仅促进了饲草产业快速发展，更为群众增收、巩固脱贫成果提供了有力支撑。</w:t>
      </w:r>
    </w:p>
    <w:p>
      <w:pPr>
        <w:pStyle w:val="3"/>
        <w:ind w:firstLine="64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三是突出保障，提供支持。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青贮饲草工作时间紧、任务重、要求高，开展全珠玉米青贮技术培训7场，培训群众达1200人，采取各种措施调用青贮机械设备30台，现场指导群众完善、新建标准化青贮池210个，及时协调解决困难和问题，全力保障饲草青贮工作快速推动。</w:t>
      </w:r>
    </w:p>
    <w:p>
      <w:pPr>
        <w:pStyle w:val="3"/>
        <w:ind w:firstLine="64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156055" cy="10617200"/>
            <wp:effectExtent l="0" t="0" r="17145" b="1270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56055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643610" cy="10233025"/>
            <wp:effectExtent l="0" t="0" r="15240" b="1587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43610" cy="1023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614035" cy="6061710"/>
            <wp:effectExtent l="0" t="0" r="5715" b="15240"/>
            <wp:docPr id="3" name="图片 3" descr="B2`2E(}DUP)SO9G43Y~6G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`2E(}DUP)SO9G43Y~6G1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2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270375" cy="8696325"/>
            <wp:effectExtent l="0" t="0" r="15875" b="9525"/>
            <wp:docPr id="6" name="图片 6" descr="9147b8d22131159d0200843eeccd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147b8d22131159d0200843eeccd4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2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3"/>
        <w:ind w:firstLine="642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3"/>
        <w:ind w:firstLine="642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3"/>
        <w:ind w:firstLine="64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四是强化考核，跟踪进度。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坚持把青贮饲草工作作为一项重要考核指标，采取科学奖惩机制，激励干部担当作为；同时，乡党委、政府主要负责同志及时深入一线，现场督查进度、质量，督促全力冲刺青贮目标任务，确保在有限的时间内，全面完成青贮任务。</w:t>
      </w:r>
    </w:p>
    <w:p>
      <w:pPr>
        <w:pStyle w:val="3"/>
        <w:ind w:firstLine="64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目前，青贮620亩2505吨，预计9月下旬可全面完成青贮任务，不仅节省了劳动力，更有效缓解了玉米收获后焚烧秸秆的问题，实现了经济、生态两大效益，促进了绿色循环发展。</w:t>
      </w:r>
    </w:p>
    <w:p>
      <w:pPr>
        <w:pStyle w:val="3"/>
        <w:ind w:firstLine="64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撰稿人：史景星</w:t>
      </w:r>
      <w:bookmarkStart w:id="0" w:name="_GoBack"/>
      <w:bookmarkEnd w:id="0"/>
    </w:p>
    <w:p>
      <w:pPr>
        <w:pStyle w:val="3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3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3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960" w:firstLineChars="3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701" w:right="1474" w:bottom="1417" w:left="1587" w:header="907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  <w:rFonts w:hint="eastAsia" w:ascii="宋体" w:hAnsi="宋体" w:cs="宋体"/>
        <w:sz w:val="28"/>
        <w:szCs w:val="28"/>
      </w:rPr>
    </w:pPr>
    <w:r>
      <w:rPr>
        <w:rFonts w:hint="eastAsia" w:ascii="宋体" w:hAnsi="宋体" w:cs="宋体"/>
        <w:sz w:val="28"/>
        <w:szCs w:val="28"/>
      </w:rPr>
      <w:fldChar w:fldCharType="begin"/>
    </w:r>
    <w:r>
      <w:rPr>
        <w:rStyle w:val="9"/>
        <w:rFonts w:hint="eastAsia" w:ascii="宋体" w:hAnsi="宋体" w:cs="宋体"/>
        <w:sz w:val="28"/>
        <w:szCs w:val="28"/>
      </w:rPr>
      <w:instrText xml:space="preserve">PAGE  </w:instrText>
    </w:r>
    <w:r>
      <w:rPr>
        <w:rFonts w:hint="eastAsia" w:ascii="宋体" w:hAnsi="宋体" w:cs="宋体"/>
        <w:sz w:val="28"/>
        <w:szCs w:val="28"/>
      </w:rPr>
      <w:fldChar w:fldCharType="separate"/>
    </w:r>
    <w:r>
      <w:rPr>
        <w:rStyle w:val="9"/>
        <w:rFonts w:ascii="宋体" w:hAnsi="宋体" w:cs="宋体"/>
        <w:sz w:val="28"/>
        <w:szCs w:val="28"/>
      </w:rPr>
      <w:t>- 8 -</w:t>
    </w:r>
    <w:r>
      <w:rPr>
        <w:rFonts w:hint="eastAsia" w:ascii="宋体" w:hAnsi="宋体" w:cs="宋体"/>
        <w:sz w:val="28"/>
        <w:szCs w:val="28"/>
      </w:rPr>
      <w:fldChar w:fldCharType="end"/>
    </w:r>
  </w:p>
  <w:p>
    <w:pPr>
      <w:pStyle w:val="5"/>
      <w:ind w:right="360" w:firstLine="360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- 1 -</w:t>
    </w:r>
    <w:r>
      <w:fldChar w:fldCharType="end"/>
    </w:r>
  </w:p>
  <w:p>
    <w:pPr>
      <w:pStyle w:val="5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  <w:rPr>
        <w:rFonts w:hint="eastAsia" w:ascii="黑体" w:eastAsia="黑体"/>
        <w:color w:val="000000"/>
        <w:sz w:val="28"/>
        <w:szCs w:val="28"/>
      </w:rPr>
    </w:pPr>
  </w:p>
  <w:p>
    <w:pPr>
      <w:pStyle w:val="6"/>
      <w:pBdr>
        <w:bottom w:val="none" w:color="auto" w:sz="0" w:space="0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802B57"/>
    <w:rsid w:val="12C805F2"/>
    <w:rsid w:val="20DF4D74"/>
    <w:rsid w:val="2AA25610"/>
    <w:rsid w:val="346D1E7F"/>
    <w:rsid w:val="3ECB315D"/>
    <w:rsid w:val="42806021"/>
    <w:rsid w:val="461771F4"/>
    <w:rsid w:val="4D8107D8"/>
    <w:rsid w:val="5BFC53B5"/>
    <w:rsid w:val="5D46526A"/>
    <w:rsid w:val="600E1216"/>
    <w:rsid w:val="623E0A45"/>
    <w:rsid w:val="69D65448"/>
    <w:rsid w:val="6D535020"/>
    <w:rsid w:val="72802B57"/>
    <w:rsid w:val="799943C1"/>
    <w:rsid w:val="7A601926"/>
    <w:rsid w:val="7FE9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uppressAutoHyphens/>
      <w:spacing w:after="283" w:line="360" w:lineRule="auto"/>
      <w:jc w:val="left"/>
    </w:pPr>
    <w:rPr>
      <w:rFonts w:ascii="宋体" w:hAnsi="宋体" w:cs="宋体"/>
      <w:sz w:val="24"/>
      <w:lang w:eastAsia="hi-IN" w:bidi="hi-IN"/>
    </w:rPr>
  </w:style>
  <w:style w:type="paragraph" w:styleId="4">
    <w:name w:val="Body Text Indent 2"/>
    <w:basedOn w:val="1"/>
    <w:qFormat/>
    <w:uiPriority w:val="0"/>
    <w:pPr>
      <w:spacing w:after="120" w:afterLines="0" w:line="480" w:lineRule="auto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qFormat/>
    <w:uiPriority w:val="0"/>
  </w:style>
  <w:style w:type="character" w:customStyle="1" w:styleId="10">
    <w:name w:val="font21"/>
    <w:basedOn w:val="8"/>
    <w:qFormat/>
    <w:uiPriority w:val="0"/>
    <w:rPr>
      <w:rFonts w:ascii="方正仿宋简体" w:hAnsi="方正仿宋简体" w:eastAsia="方正仿宋简体" w:cs="方正仿宋简体"/>
      <w:color w:val="000000"/>
      <w:sz w:val="24"/>
      <w:szCs w:val="24"/>
      <w:u w:val="none"/>
    </w:rPr>
  </w:style>
  <w:style w:type="character" w:customStyle="1" w:styleId="11">
    <w:name w:val="font1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2021-01-04T04:02:00Z</dcterms:created>
  <dc:creator>Administrator</dc:creator>
  <cp:lastModifiedBy>Administrator</cp:lastModifiedBy>
  <cp:lastPrinted>2021-08-30T09:01:12Z</cp:lastPrinted>
  <dcterms:modified xsi:type="dcterms:W3CDTF">2021-08-30T09:20:05Z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88FFBD75C05C40E3B97472FDDF95FE03</vt:lpwstr>
  </property>
</Properties>
</file>